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DF" w:rsidRDefault="004B035E" w:rsidP="00866513">
      <w:pPr>
        <w:jc w:val="center"/>
        <w:sectPr w:rsidR="00CB54D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518.4pt;margin-top:90.6pt;width:201.6pt;height:78.6pt;z-index:251664384;visibility:visible;mso-position-horizontal-relative:margin;mso-position-vertical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" fillcolor="#dae1e8" stroked="f">
            <v:textbox>
              <w:txbxContent>
                <w:sdt>
                  <w:sdtPr>
                    <w:alias w:val="Company"/>
                    <w:id w:val="71674626"/>
                    <w:placeholder>
                      <w:docPart w:val="A6F405021A684218B380EC1064DA446C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B40C08" w:rsidRDefault="00B40C08" w:rsidP="00866513">
                      <w:pPr>
                        <w:pStyle w:val="BrochureTitle"/>
                        <w:jc w:val="center"/>
                      </w:pPr>
                      <w:r>
                        <w:t>Free &amp; Easy Tech to Help Your Instruction</w:t>
                      </w:r>
                    </w:p>
                  </w:sdtContent>
                </w:sdt>
              </w:txbxContent>
            </v:textbox>
            <w10:wrap anchorx="margin" anchory="page"/>
          </v:shape>
        </w:pict>
      </w:r>
      <w:r>
        <w:rPr>
          <w:noProof/>
        </w:rPr>
        <w:pict>
          <v:shape id="Text Box 8" o:spid="_x0000_s1027" type="#_x0000_t202" style="position:absolute;left:0;text-align:left;margin-left:517.45pt;margin-top:180pt;width:201.6pt;height:23.7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" filled="f" stroked="f">
            <v:textbox>
              <w:txbxContent>
                <w:p w:rsidR="00B40C08" w:rsidRDefault="00B40C08">
                  <w:pPr>
                    <w:pStyle w:val="BrochureSubtitle"/>
                  </w:pPr>
                  <w:r>
                    <w:t>LOEX 2014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028" type="#_x0000_t202" style="position:absolute;left:0;text-align:left;margin-left:0;margin-top:0;width:147pt;height:104.15pt;z-index:251661312;visibility:visible;mso-position-horizontal:center;mso-position-horizontal-relative:page;mso-position-vertical:bottom;mso-position-vertical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" fillcolor="#4f81bd [3204]" stroked="f">
            <v:fill opacity="0" color2="#b8cce4 [1300]" rotate="t" focusposition=",1" focussize="" focus="100%" type="gradientRadial">
              <o:fill v:ext="view" type="gradientCenter"/>
            </v:fill>
            <v:textbox style="mso-fit-shape-to-text:t" inset=",7.2pt,,7.2pt">
              <w:txbxContent>
                <w:sdt>
                  <w:sdtPr>
                    <w:alias w:val="Company"/>
                    <w:id w:val="7174968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C814B6" w:rsidRDefault="00C814B6">
                      <w:pPr>
                        <w:pStyle w:val="ContactInformationHeading"/>
                      </w:pPr>
                      <w:r>
                        <w:t>Free &amp; Easy Tech to Help Your Instruction</w:t>
                      </w:r>
                    </w:p>
                  </w:sdtContent>
                </w:sdt>
                <w:sdt>
                  <w:sdtPr>
                    <w:alias w:val="Address"/>
                    <w:id w:val="71749700"/>
                    <w:showingPlcHdr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C814B6" w:rsidRDefault="00C814B6">
                      <w:pPr>
                        <w:pStyle w:val="ContactInformation"/>
                      </w:pPr>
                      <w:r>
                        <w:t xml:space="preserve">     </w:t>
                      </w:r>
                    </w:p>
                  </w:sdtContent>
                </w:sdt>
                <w:p w:rsidR="00C814B6" w:rsidRDefault="00C814B6">
                  <w:pPr>
                    <w:pStyle w:val="WebSiteAddress"/>
                  </w:pPr>
                  <w:r>
                    <w:t>Tools4InfoLit.wordpress.org</w:t>
                  </w:r>
                </w:p>
              </w:txbxContent>
            </v:textbox>
            <w10:wrap anchorx="page" anchory="margin"/>
          </v:shape>
        </w:pict>
      </w:r>
      <w:r>
        <w:rPr>
          <w:noProof/>
        </w:rPr>
        <w:pict>
          <v:rect id="Rectangle 4" o:spid="_x0000_s1029" style="position:absolute;left:0;text-align:left;margin-left:312pt;margin-top:0;width:201.6pt;height:336.3pt;z-index:251660288;visibility:visible;mso-position-horizontal:right;mso-position-horizontal-relative:margin;mso-position-vertical:bottom;mso-position-vertical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" fillcolor="#938953 [1614]" stroked="f">
            <v:fill opacity="0" color2="#ddd8c2 [2894]" focusposition=",1" focussize="" focus="100%" type="gradientRadial">
              <o:fill v:ext="view" type="gradientCenter"/>
            </v:fill>
            <v:textbox inset=",252pt">
              <w:txbxContent>
                <w:p w:rsidR="00B40C08" w:rsidRDefault="00B40C08" w:rsidP="00866513">
                  <w:pPr>
                    <w:pStyle w:val="BrochureSubtitle2"/>
                  </w:pPr>
                  <w:r>
                    <w:t xml:space="preserve">Poster session: </w:t>
                  </w:r>
                </w:p>
                <w:p w:rsidR="00B40C08" w:rsidRDefault="00B40C08" w:rsidP="00866513">
                  <w:pPr>
                    <w:pStyle w:val="BrochureSubtitle2"/>
                  </w:pPr>
                  <w:r>
                    <w:t>Alexa Clark &amp; Angelia Pulley</w:t>
                  </w:r>
                </w:p>
                <w:p w:rsidR="00B40C08" w:rsidRDefault="00B40C08" w:rsidP="00866513">
                  <w:pPr>
                    <w:pStyle w:val="BrochureSubtitle2"/>
                  </w:pPr>
                  <w:r>
                    <w:t>University of Kentucky</w:t>
                  </w:r>
                </w:p>
              </w:txbxContent>
            </v:textbox>
            <w10:wrap anchorx="margin" anchory="margin"/>
          </v:rect>
        </w:pict>
      </w:r>
      <w:r>
        <w:rPr>
          <w:noProof/>
        </w:rPr>
        <w:pict>
          <v:rect id="Rectangle 3" o:spid="_x0000_s1030" style="position:absolute;left:0;text-align:left;margin-left:312pt;margin-top:0;width:201.6pt;height:180pt;z-index:251659264;visibility:visible;mso-position-horizontal:right;mso-position-horizontal-relative:margin;mso-position-vertical:top;mso-position-vertical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" fillcolor="#4f81bd [3204]" stroked="f">
            <v:fill color2="#b8cce4 [1300]" focusposition=",1" focussize="" focus="100%" type="gradientRadial">
              <o:fill v:ext="view" type="gradientCenter"/>
            </v:fill>
            <v:textbox>
              <w:txbxContent>
                <w:p w:rsidR="00B40C08" w:rsidRDefault="00B40C08"/>
              </w:txbxContent>
            </v:textbox>
            <w10:wrap anchorx="margin" anchory="margin"/>
          </v:rect>
        </w:pict>
      </w:r>
      <w:r>
        <w:rPr>
          <w:noProof/>
        </w:rPr>
        <w:pict>
          <v:rect id="Rectangle 2" o:spid="_x0000_s1031" style="position:absolute;left:0;text-align:left;margin-left:0;margin-top:0;width:201.6pt;height:540pt;z-index:-251658240;visibility:visible;mso-position-horizontal:left;mso-position-horizontal-relative:margin;mso-position-vertical:bottom;mso-position-vertical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" fillcolor="#938953 [1614]" stroked="f">
            <v:fill opacity="0" color2="#ddd8c2 [2894]" focusposition=",1" focussize="" focus="100%" type="gradientRadial">
              <o:fill v:ext="view" type="gradientCenter"/>
            </v:fill>
            <v:textbox>
              <w:txbxContent>
                <w:p w:rsidR="00B40C08" w:rsidRDefault="00B40C08">
                  <w:pPr>
                    <w:pStyle w:val="SectionHeading2"/>
                  </w:pPr>
                  <w:r>
                    <w:t>Angelia Pulley</w:t>
                  </w:r>
                </w:p>
                <w:p w:rsidR="00B40C08" w:rsidRDefault="00B40C08" w:rsidP="002D1757">
                  <w:pPr>
                    <w:pStyle w:val="BrochureCopy"/>
                    <w:spacing w:line="240" w:lineRule="auto"/>
                  </w:pPr>
                  <w:r>
                    <w:t xml:space="preserve">SLIS Graduate Student  </w:t>
                  </w:r>
                </w:p>
                <w:p w:rsidR="00B40C08" w:rsidRDefault="00B40C08" w:rsidP="002D1757">
                  <w:pPr>
                    <w:pStyle w:val="BrochureCopy"/>
                    <w:spacing w:line="240" w:lineRule="auto"/>
                  </w:pPr>
                  <w:r>
                    <w:t>University of Kentucky</w:t>
                  </w:r>
                </w:p>
                <w:p w:rsidR="00DB4808" w:rsidRDefault="004B035E" w:rsidP="002D1757">
                  <w:pPr>
                    <w:pStyle w:val="BrochureCopy"/>
                    <w:spacing w:line="240" w:lineRule="auto"/>
                  </w:pPr>
                  <w:hyperlink r:id="rId7" w:history="1">
                    <w:r w:rsidR="00DB4808" w:rsidRPr="005F08A1">
                      <w:rPr>
                        <w:rStyle w:val="Hyperlink"/>
                      </w:rPr>
                      <w:t>angelia.pulley@uky.edu</w:t>
                    </w:r>
                  </w:hyperlink>
                </w:p>
                <w:p w:rsidR="00B40C08" w:rsidRDefault="00B40C08">
                  <w:pPr>
                    <w:pStyle w:val="SectionHeading2"/>
                  </w:pPr>
                </w:p>
                <w:p w:rsidR="00B40C08" w:rsidRDefault="00B40C08">
                  <w:pPr>
                    <w:pStyle w:val="SectionHeading2"/>
                  </w:pPr>
                  <w:r>
                    <w:t>Alexa Clark</w:t>
                  </w:r>
                </w:p>
                <w:p w:rsidR="00B40C08" w:rsidRDefault="00B40C08" w:rsidP="002D1757">
                  <w:pPr>
                    <w:pStyle w:val="BrochureCopy"/>
                  </w:pPr>
                  <w:r>
                    <w:t>User Experience Librarian</w:t>
                  </w:r>
                </w:p>
                <w:p w:rsidR="00B40C08" w:rsidRDefault="00B40C08" w:rsidP="002D1757">
                  <w:pPr>
                    <w:pStyle w:val="BrochureCopy"/>
                  </w:pPr>
                  <w:r>
                    <w:t>Spalding University</w:t>
                  </w:r>
                </w:p>
                <w:p w:rsidR="00B40C08" w:rsidRDefault="004B035E" w:rsidP="002D1757">
                  <w:pPr>
                    <w:pStyle w:val="BrochureCopy"/>
                  </w:pPr>
                  <w:hyperlink r:id="rId8" w:history="1">
                    <w:r w:rsidR="00B40C08" w:rsidRPr="005F08A1">
                      <w:rPr>
                        <w:rStyle w:val="Hyperlink"/>
                      </w:rPr>
                      <w:t>aclark08@spalding.edu</w:t>
                    </w:r>
                  </w:hyperlink>
                </w:p>
                <w:p w:rsidR="00B40C08" w:rsidRPr="00495B35" w:rsidRDefault="00B40C08" w:rsidP="002D1757">
                  <w:pPr>
                    <w:pStyle w:val="BrochureCopy"/>
                  </w:pPr>
                  <w:r>
                    <w:t>(502) 873-4380</w:t>
                  </w:r>
                </w:p>
                <w:p w:rsidR="00B40C08" w:rsidRPr="002D1757" w:rsidRDefault="00B40C08" w:rsidP="002D1757">
                  <w:pPr>
                    <w:pStyle w:val="BrochureCopy"/>
                    <w:rPr>
                      <w:color w:val="C0504D" w:themeColor="accent2"/>
                    </w:rPr>
                  </w:pPr>
                </w:p>
              </w:txbxContent>
            </v:textbox>
            <w10:wrap anchorx="margin" anchory="margin"/>
          </v:rect>
        </w:pict>
      </w:r>
    </w:p>
    <w:p w:rsidR="00CB54DF" w:rsidRPr="009E3490" w:rsidRDefault="001F2D6A" w:rsidP="00AC6596">
      <w:pPr>
        <w:pStyle w:val="SectionHeading1"/>
        <w:spacing w:after="0"/>
        <w:rPr>
          <w:sz w:val="40"/>
          <w:szCs w:val="40"/>
        </w:rPr>
      </w:pPr>
      <w:r w:rsidRPr="009E3490">
        <w:rPr>
          <w:sz w:val="40"/>
          <w:szCs w:val="40"/>
        </w:rPr>
        <w:lastRenderedPageBreak/>
        <w:t>PowToon</w:t>
      </w:r>
    </w:p>
    <w:p w:rsidR="006449CD" w:rsidRPr="006449CD" w:rsidRDefault="006449CD" w:rsidP="009E3490">
      <w:pPr>
        <w:pStyle w:val="SectionHeading1"/>
        <w:rPr>
          <w:sz w:val="24"/>
          <w:szCs w:val="24"/>
        </w:rPr>
      </w:pPr>
      <w:r w:rsidRPr="006449CD">
        <w:rPr>
          <w:sz w:val="24"/>
          <w:szCs w:val="24"/>
        </w:rPr>
        <w:t>What you get</w:t>
      </w:r>
      <w:r>
        <w:rPr>
          <w:sz w:val="24"/>
          <w:szCs w:val="24"/>
        </w:rPr>
        <w:t>:</w:t>
      </w:r>
    </w:p>
    <w:p w:rsidR="00477868" w:rsidRDefault="00E5234F" w:rsidP="00D86A24">
      <w:pPr>
        <w:pStyle w:val="BrochureCopy"/>
        <w:numPr>
          <w:ilvl w:val="0"/>
          <w:numId w:val="3"/>
        </w:numPr>
        <w:spacing w:after="0" w:line="240" w:lineRule="auto"/>
      </w:pPr>
      <w:r>
        <w:rPr>
          <w:b/>
        </w:rPr>
        <w:t xml:space="preserve">Professional-Looking Videos </w:t>
      </w:r>
    </w:p>
    <w:p w:rsidR="00E5234F" w:rsidRPr="00D86A24" w:rsidRDefault="00477868" w:rsidP="00D86A24">
      <w:pPr>
        <w:pStyle w:val="BrochureCopy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 xml:space="preserve">Export </w:t>
      </w:r>
      <w:r w:rsidR="00E5234F">
        <w:rPr>
          <w:b/>
        </w:rPr>
        <w:t xml:space="preserve">to YouTube </w:t>
      </w:r>
      <w:r>
        <w:rPr>
          <w:b/>
        </w:rPr>
        <w:t>With One Click</w:t>
      </w:r>
    </w:p>
    <w:p w:rsidR="006449CD" w:rsidRPr="00D86A24" w:rsidRDefault="00E5234F" w:rsidP="00D86A24">
      <w:pPr>
        <w:pStyle w:val="BrochureCopy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Create Videos Up to 5 Minutes Long</w:t>
      </w:r>
    </w:p>
    <w:p w:rsidR="006449CD" w:rsidRPr="00D86A24" w:rsidRDefault="006449CD" w:rsidP="00D86A24">
      <w:pPr>
        <w:pStyle w:val="BrochureCopy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10 Royalty Free Tunes</w:t>
      </w:r>
    </w:p>
    <w:p w:rsidR="006449CD" w:rsidRPr="00D86A24" w:rsidRDefault="006449CD" w:rsidP="00D86A24">
      <w:pPr>
        <w:pStyle w:val="BrochureCopy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10 Royalty Free Styles</w:t>
      </w:r>
    </w:p>
    <w:p w:rsidR="006449CD" w:rsidRPr="00D86A24" w:rsidRDefault="006449CD" w:rsidP="00D86A24">
      <w:pPr>
        <w:pStyle w:val="BrochureCopy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Unlimited Chances to Add Your Own Art</w:t>
      </w:r>
    </w:p>
    <w:p w:rsidR="006449CD" w:rsidRPr="00D86A24" w:rsidRDefault="006449CD" w:rsidP="00D86A24">
      <w:pPr>
        <w:pStyle w:val="BrochureCopy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Unlimited Storage</w:t>
      </w:r>
    </w:p>
    <w:p w:rsidR="00B84EBF" w:rsidRPr="00D86A24" w:rsidRDefault="00C814B6" w:rsidP="00977140">
      <w:pPr>
        <w:pStyle w:val="BrochureCopy"/>
        <w:numPr>
          <w:ilvl w:val="0"/>
          <w:numId w:val="3"/>
        </w:numPr>
        <w:spacing w:after="0" w:line="240" w:lineRule="auto"/>
        <w:rPr>
          <w:b/>
        </w:rPr>
      </w:pPr>
      <w:r>
        <w:rPr>
          <w:b/>
        </w:rPr>
        <w:t>Completely free</w:t>
      </w:r>
    </w:p>
    <w:p w:rsidR="00F10A9F" w:rsidRPr="006449CD" w:rsidRDefault="00F10A9F" w:rsidP="00F10A9F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t>How can librarians use it?</w:t>
      </w:r>
    </w:p>
    <w:p w:rsidR="00D86A24" w:rsidRDefault="00F10A9F" w:rsidP="00D86A24">
      <w:pPr>
        <w:pStyle w:val="BrochureCopy"/>
        <w:numPr>
          <w:ilvl w:val="0"/>
          <w:numId w:val="4"/>
        </w:numPr>
        <w:spacing w:after="0" w:line="240" w:lineRule="auto"/>
      </w:pPr>
      <w:r>
        <w:rPr>
          <w:b/>
        </w:rPr>
        <w:t>Introduce services provided by library</w:t>
      </w:r>
    </w:p>
    <w:p w:rsidR="00F10A9F" w:rsidRDefault="00F10A9F" w:rsidP="00D86A24">
      <w:pPr>
        <w:pStyle w:val="BrochureCopy"/>
        <w:numPr>
          <w:ilvl w:val="0"/>
          <w:numId w:val="4"/>
        </w:numPr>
        <w:spacing w:after="0" w:line="240" w:lineRule="auto"/>
      </w:pPr>
      <w:r w:rsidRPr="00D86A24">
        <w:rPr>
          <w:b/>
        </w:rPr>
        <w:t>Explain important concepts</w:t>
      </w:r>
    </w:p>
    <w:p w:rsidR="00F10A9F" w:rsidRPr="00075D34" w:rsidRDefault="00F10A9F" w:rsidP="00D86A24">
      <w:pPr>
        <w:pStyle w:val="BrochureCopy"/>
        <w:numPr>
          <w:ilvl w:val="0"/>
          <w:numId w:val="4"/>
        </w:numPr>
        <w:spacing w:after="0" w:line="240" w:lineRule="auto"/>
      </w:pPr>
      <w:r>
        <w:rPr>
          <w:b/>
        </w:rPr>
        <w:t xml:space="preserve">Promote information literacy to faculty </w:t>
      </w:r>
    </w:p>
    <w:p w:rsidR="00D86A24" w:rsidRPr="005C570C" w:rsidRDefault="00F10A9F" w:rsidP="00D86A24">
      <w:pPr>
        <w:pStyle w:val="BrochureCopy"/>
        <w:numPr>
          <w:ilvl w:val="0"/>
          <w:numId w:val="4"/>
        </w:numPr>
        <w:spacing w:after="0" w:line="240" w:lineRule="auto"/>
      </w:pPr>
      <w:r>
        <w:rPr>
          <w:b/>
        </w:rPr>
        <w:t>Add a touch of humor to a drab instruction</w:t>
      </w:r>
    </w:p>
    <w:p w:rsidR="00D86A24" w:rsidRDefault="00D86A24" w:rsidP="00D86A24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t>Example</w:t>
      </w:r>
    </w:p>
    <w:p w:rsidR="00D86A24" w:rsidRDefault="006C650C" w:rsidP="00D86A24">
      <w:pPr>
        <w:pStyle w:val="SectionHeading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43200" cy="1335405"/>
            <wp:effectExtent l="0" t="0" r="0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to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0C" w:rsidRPr="00D86A24" w:rsidRDefault="005C570C" w:rsidP="00D86A24">
      <w:pPr>
        <w:pStyle w:val="SectionHeading1"/>
        <w:rPr>
          <w:sz w:val="24"/>
          <w:szCs w:val="24"/>
        </w:rPr>
      </w:pPr>
    </w:p>
    <w:p w:rsidR="00F10A9F" w:rsidRDefault="00F10A9F" w:rsidP="00977140">
      <w:pPr>
        <w:pStyle w:val="BrochureCopy"/>
        <w:spacing w:after="0"/>
      </w:pPr>
    </w:p>
    <w:p w:rsidR="00B62A84" w:rsidRDefault="00B62A84">
      <w:pPr>
        <w:pStyle w:val="BrochureCopy"/>
      </w:pPr>
    </w:p>
    <w:p w:rsidR="00CB54DF" w:rsidRDefault="00477868" w:rsidP="00477868">
      <w:pPr>
        <w:pStyle w:val="BrochureCopy"/>
      </w:pPr>
      <w:r>
        <w:rPr>
          <w:noProof/>
        </w:rPr>
        <w:drawing>
          <wp:inline distT="0" distB="0" distL="0" distR="0">
            <wp:extent cx="2165350" cy="601029"/>
            <wp:effectExtent l="0" t="0" r="0" b="8890"/>
            <wp:docPr id="10" name="Picture 10" descr="Macintosh HD:Users:aclark:Desktop:LOEX:powtoon 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clark:Desktop:LOEX:powtoon logo 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6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D6A" w:rsidRDefault="00B62A84" w:rsidP="001F2D6A">
      <w:pPr>
        <w:pStyle w:val="SectionHeading1"/>
      </w:pPr>
      <w:r w:rsidRPr="00B62A84">
        <w:t>www.powtoon.com</w:t>
      </w:r>
    </w:p>
    <w:p w:rsidR="001F2D6A" w:rsidRPr="009E3490" w:rsidRDefault="001F2D6A" w:rsidP="00AC6596">
      <w:pPr>
        <w:pStyle w:val="SectionHeading1"/>
        <w:spacing w:after="0"/>
        <w:rPr>
          <w:sz w:val="40"/>
          <w:szCs w:val="40"/>
        </w:rPr>
      </w:pPr>
      <w:r w:rsidRPr="009E3490">
        <w:rPr>
          <w:sz w:val="40"/>
          <w:szCs w:val="40"/>
        </w:rPr>
        <w:lastRenderedPageBreak/>
        <w:t>Easel.ly</w:t>
      </w:r>
    </w:p>
    <w:p w:rsidR="001F2D6A" w:rsidRDefault="00366682">
      <w:pPr>
        <w:pStyle w:val="SectionHeading2"/>
        <w:rPr>
          <w:sz w:val="24"/>
          <w:szCs w:val="24"/>
        </w:rPr>
      </w:pPr>
      <w:r w:rsidRPr="00366682">
        <w:rPr>
          <w:sz w:val="24"/>
          <w:szCs w:val="24"/>
        </w:rPr>
        <w:t>What you get:</w:t>
      </w:r>
    </w:p>
    <w:p w:rsidR="00782D9F" w:rsidRPr="009C1D65" w:rsidRDefault="00F233EC" w:rsidP="00D86A24">
      <w:pPr>
        <w:pStyle w:val="BrochureCopy"/>
        <w:numPr>
          <w:ilvl w:val="0"/>
          <w:numId w:val="11"/>
        </w:numPr>
        <w:spacing w:after="0" w:line="240" w:lineRule="auto"/>
        <w:rPr>
          <w:b/>
        </w:rPr>
      </w:pPr>
      <w:r w:rsidRPr="009C1D65">
        <w:rPr>
          <w:b/>
        </w:rPr>
        <w:t>Pre Designed Visual Themes aka VHEMES</w:t>
      </w:r>
    </w:p>
    <w:p w:rsidR="009E3490" w:rsidRPr="009C1D65" w:rsidRDefault="000E7977" w:rsidP="00D86A24">
      <w:pPr>
        <w:pStyle w:val="BrochureCopy"/>
        <w:numPr>
          <w:ilvl w:val="0"/>
          <w:numId w:val="11"/>
        </w:numPr>
        <w:spacing w:after="0" w:line="240" w:lineRule="auto"/>
        <w:rPr>
          <w:b/>
        </w:rPr>
      </w:pPr>
      <w:r w:rsidRPr="009C1D65">
        <w:rPr>
          <w:b/>
        </w:rPr>
        <w:t xml:space="preserve">Thousands of free </w:t>
      </w:r>
      <w:proofErr w:type="spellStart"/>
      <w:r w:rsidRPr="009C1D65">
        <w:rPr>
          <w:b/>
        </w:rPr>
        <w:t>infographic</w:t>
      </w:r>
      <w:proofErr w:type="spellEnd"/>
      <w:r w:rsidRPr="009C1D65">
        <w:rPr>
          <w:b/>
        </w:rPr>
        <w:t xml:space="preserve"> templates and design objects</w:t>
      </w:r>
    </w:p>
    <w:p w:rsidR="000E7977" w:rsidRPr="009C1D65" w:rsidRDefault="000E7977" w:rsidP="00D86A24">
      <w:pPr>
        <w:pStyle w:val="BrochureCopy"/>
        <w:numPr>
          <w:ilvl w:val="0"/>
          <w:numId w:val="11"/>
        </w:numPr>
        <w:spacing w:after="0" w:line="240" w:lineRule="auto"/>
        <w:rPr>
          <w:b/>
        </w:rPr>
      </w:pPr>
      <w:r w:rsidRPr="009C1D65">
        <w:rPr>
          <w:b/>
        </w:rPr>
        <w:t>Design your own template from scratch</w:t>
      </w:r>
    </w:p>
    <w:p w:rsidR="000E7977" w:rsidRPr="009C1D65" w:rsidRDefault="000E7977" w:rsidP="00D86A24">
      <w:pPr>
        <w:pStyle w:val="BrochureCopy"/>
        <w:numPr>
          <w:ilvl w:val="0"/>
          <w:numId w:val="11"/>
        </w:numPr>
        <w:spacing w:after="0" w:line="240" w:lineRule="auto"/>
        <w:rPr>
          <w:b/>
        </w:rPr>
      </w:pPr>
      <w:r w:rsidRPr="009C1D65">
        <w:rPr>
          <w:b/>
        </w:rPr>
        <w:t>Easy drag and drop elements</w:t>
      </w:r>
    </w:p>
    <w:p w:rsidR="009C1D65" w:rsidRPr="009C1D65" w:rsidRDefault="009C1D65" w:rsidP="00D86A24">
      <w:pPr>
        <w:pStyle w:val="BrochureCopy"/>
        <w:numPr>
          <w:ilvl w:val="0"/>
          <w:numId w:val="11"/>
        </w:numPr>
        <w:spacing w:after="0" w:line="240" w:lineRule="auto"/>
        <w:rPr>
          <w:b/>
        </w:rPr>
      </w:pPr>
      <w:r w:rsidRPr="009C1D65">
        <w:rPr>
          <w:b/>
          <w:szCs w:val="18"/>
        </w:rPr>
        <w:t>Easy to edit and share your work</w:t>
      </w:r>
    </w:p>
    <w:p w:rsidR="00B40C08" w:rsidRDefault="0061567E" w:rsidP="00D86A24">
      <w:pPr>
        <w:pStyle w:val="BrochureCopy"/>
        <w:numPr>
          <w:ilvl w:val="0"/>
          <w:numId w:val="11"/>
        </w:numPr>
        <w:spacing w:after="0" w:line="240" w:lineRule="auto"/>
        <w:rPr>
          <w:b/>
          <w:szCs w:val="18"/>
        </w:rPr>
      </w:pPr>
      <w:r w:rsidRPr="009C1D65">
        <w:rPr>
          <w:b/>
          <w:szCs w:val="28"/>
        </w:rPr>
        <w:t>Completely free: no fees or subscriptions</w:t>
      </w:r>
    </w:p>
    <w:p w:rsidR="00D86A24" w:rsidRPr="00D86A24" w:rsidRDefault="00D86A24" w:rsidP="00D86A24">
      <w:pPr>
        <w:pStyle w:val="BrochureCopy"/>
        <w:spacing w:after="0" w:line="240" w:lineRule="auto"/>
        <w:rPr>
          <w:b/>
          <w:szCs w:val="18"/>
        </w:rPr>
      </w:pPr>
    </w:p>
    <w:p w:rsidR="009E3490" w:rsidRDefault="009E3490" w:rsidP="004900B5">
      <w:pPr>
        <w:pStyle w:val="BrochureCopy"/>
        <w:spacing w:after="0" w:line="360" w:lineRule="auto"/>
        <w:rPr>
          <w:rFonts w:asciiTheme="majorHAnsi" w:hAnsiTheme="majorHAnsi"/>
          <w:color w:val="4F81BD" w:themeColor="accent1"/>
          <w:sz w:val="24"/>
          <w:szCs w:val="24"/>
        </w:rPr>
      </w:pPr>
      <w:r w:rsidRPr="009E3490">
        <w:rPr>
          <w:rFonts w:asciiTheme="majorHAnsi" w:hAnsiTheme="majorHAnsi"/>
          <w:color w:val="4F81BD" w:themeColor="accent1"/>
          <w:sz w:val="24"/>
          <w:szCs w:val="24"/>
        </w:rPr>
        <w:t>How can librarians use it?</w:t>
      </w:r>
    </w:p>
    <w:p w:rsidR="009E3490" w:rsidRPr="009C1D65" w:rsidRDefault="009E3490" w:rsidP="00AC6596">
      <w:pPr>
        <w:pStyle w:val="BrochureCopy"/>
        <w:numPr>
          <w:ilvl w:val="0"/>
          <w:numId w:val="12"/>
        </w:numPr>
        <w:spacing w:after="0" w:line="240" w:lineRule="auto"/>
        <w:rPr>
          <w:b/>
        </w:rPr>
      </w:pPr>
      <w:r w:rsidRPr="009C1D65">
        <w:rPr>
          <w:b/>
        </w:rPr>
        <w:t>Customize visual concepts</w:t>
      </w:r>
    </w:p>
    <w:p w:rsidR="009E3490" w:rsidRPr="009C1D65" w:rsidRDefault="009E3490" w:rsidP="00AC6596">
      <w:pPr>
        <w:pStyle w:val="BrochureCopy"/>
        <w:numPr>
          <w:ilvl w:val="0"/>
          <w:numId w:val="12"/>
        </w:numPr>
        <w:spacing w:after="0" w:line="240" w:lineRule="auto"/>
        <w:rPr>
          <w:b/>
        </w:rPr>
      </w:pPr>
      <w:r w:rsidRPr="009C1D65">
        <w:rPr>
          <w:b/>
        </w:rPr>
        <w:t>Convey thoughts</w:t>
      </w:r>
    </w:p>
    <w:p w:rsidR="009E3490" w:rsidRPr="009C1D65" w:rsidRDefault="009E3490" w:rsidP="00AC6596">
      <w:pPr>
        <w:pStyle w:val="BrochureCopy"/>
        <w:numPr>
          <w:ilvl w:val="0"/>
          <w:numId w:val="12"/>
        </w:numPr>
        <w:spacing w:after="0" w:line="240" w:lineRule="auto"/>
        <w:rPr>
          <w:b/>
        </w:rPr>
      </w:pPr>
      <w:r w:rsidRPr="009C1D65">
        <w:rPr>
          <w:b/>
        </w:rPr>
        <w:t>Design lesson plans</w:t>
      </w:r>
    </w:p>
    <w:p w:rsidR="00D86A24" w:rsidRDefault="00D86A24" w:rsidP="00D86A24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t>Example</w:t>
      </w:r>
    </w:p>
    <w:p w:rsidR="00F10A9F" w:rsidRDefault="006C650C" w:rsidP="005C570C">
      <w:pPr>
        <w:pStyle w:val="SectionHeading1"/>
        <w:rPr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2736850" cy="2403474"/>
            <wp:effectExtent l="0" t="0" r="635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elly_visual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963" cy="240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D6A" w:rsidRDefault="00EE1B1E">
      <w:pPr>
        <w:pStyle w:val="SectionHeading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1184" cy="5257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84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7E" w:rsidRDefault="00EE1B1E">
      <w:pPr>
        <w:pStyle w:val="SectionHeading2"/>
        <w:rPr>
          <w:sz w:val="28"/>
          <w:szCs w:val="28"/>
        </w:rPr>
      </w:pPr>
      <w:r w:rsidRPr="00EE1B1E">
        <w:rPr>
          <w:sz w:val="28"/>
          <w:szCs w:val="28"/>
        </w:rPr>
        <w:t>http://www.easel.ly/</w:t>
      </w:r>
    </w:p>
    <w:p w:rsidR="00CB54DF" w:rsidRPr="009E3490" w:rsidRDefault="001F2D6A" w:rsidP="00AC6596">
      <w:pPr>
        <w:pStyle w:val="SectionHeading2"/>
        <w:spacing w:after="0"/>
        <w:rPr>
          <w:sz w:val="40"/>
          <w:szCs w:val="40"/>
        </w:rPr>
      </w:pPr>
      <w:r w:rsidRPr="009E3490">
        <w:rPr>
          <w:sz w:val="40"/>
          <w:szCs w:val="40"/>
        </w:rPr>
        <w:lastRenderedPageBreak/>
        <w:t xml:space="preserve">Jing </w:t>
      </w:r>
    </w:p>
    <w:p w:rsidR="00782D9F" w:rsidRPr="00782D9F" w:rsidRDefault="00782D9F" w:rsidP="00AC6596">
      <w:pPr>
        <w:pStyle w:val="SectionHeading2"/>
        <w:spacing w:after="0"/>
        <w:rPr>
          <w:sz w:val="24"/>
          <w:szCs w:val="24"/>
        </w:rPr>
      </w:pPr>
      <w:r w:rsidRPr="00782D9F">
        <w:rPr>
          <w:sz w:val="24"/>
          <w:szCs w:val="24"/>
        </w:rPr>
        <w:t>What you get:</w:t>
      </w:r>
    </w:p>
    <w:p w:rsidR="006128AB" w:rsidRPr="006128AB" w:rsidRDefault="006128AB" w:rsidP="006128AB">
      <w:pPr>
        <w:pStyle w:val="BrochureCopy"/>
        <w:numPr>
          <w:ilvl w:val="0"/>
          <w:numId w:val="3"/>
        </w:numPr>
        <w:spacing w:after="0" w:line="240" w:lineRule="auto"/>
      </w:pPr>
      <w:r>
        <w:rPr>
          <w:b/>
        </w:rPr>
        <w:t>Grab Any Image You See On Your Screen</w:t>
      </w:r>
    </w:p>
    <w:p w:rsidR="006128AB" w:rsidRPr="00D86A24" w:rsidRDefault="006128AB" w:rsidP="006128AB">
      <w:pPr>
        <w:pStyle w:val="BrochureCopy"/>
        <w:numPr>
          <w:ilvl w:val="0"/>
          <w:numId w:val="3"/>
        </w:numPr>
        <w:spacing w:after="0" w:line="240" w:lineRule="auto"/>
      </w:pPr>
      <w:r>
        <w:rPr>
          <w:b/>
        </w:rPr>
        <w:t xml:space="preserve">Record Everything That Occurs in One Window  </w:t>
      </w:r>
    </w:p>
    <w:p w:rsidR="006128AB" w:rsidRPr="00D86A24" w:rsidRDefault="006128AB" w:rsidP="006128AB">
      <w:pPr>
        <w:pStyle w:val="BrochureCopy"/>
        <w:numPr>
          <w:ilvl w:val="0"/>
          <w:numId w:val="3"/>
        </w:numPr>
        <w:spacing w:after="0" w:line="240" w:lineRule="auto"/>
      </w:pPr>
      <w:r>
        <w:rPr>
          <w:b/>
        </w:rPr>
        <w:t>Save Them to Your Computer</w:t>
      </w:r>
    </w:p>
    <w:p w:rsidR="00F543FF" w:rsidRDefault="006128AB" w:rsidP="00F543FF">
      <w:pPr>
        <w:pStyle w:val="BrochureCopy"/>
        <w:numPr>
          <w:ilvl w:val="0"/>
          <w:numId w:val="3"/>
        </w:numPr>
        <w:spacing w:after="0" w:line="240" w:lineRule="auto"/>
      </w:pPr>
      <w:r>
        <w:rPr>
          <w:b/>
        </w:rPr>
        <w:t>Ste</w:t>
      </w:r>
      <w:r w:rsidR="00F543FF">
        <w:rPr>
          <w:b/>
        </w:rPr>
        <w:t>p</w:t>
      </w:r>
      <w:r>
        <w:rPr>
          <w:b/>
        </w:rPr>
        <w:t xml:space="preserve">-by-Step Tutorials </w:t>
      </w:r>
      <w:r w:rsidR="00F543FF">
        <w:rPr>
          <w:b/>
        </w:rPr>
        <w:t xml:space="preserve">Offered to Help You </w:t>
      </w:r>
    </w:p>
    <w:p w:rsidR="00F543FF" w:rsidRDefault="00F543FF" w:rsidP="00F543FF">
      <w:pPr>
        <w:pStyle w:val="BrochureCopy"/>
        <w:numPr>
          <w:ilvl w:val="0"/>
          <w:numId w:val="3"/>
        </w:numPr>
        <w:spacing w:after="0" w:line="240" w:lineRule="auto"/>
      </w:pPr>
      <w:proofErr w:type="spellStart"/>
      <w:r>
        <w:rPr>
          <w:b/>
        </w:rPr>
        <w:t>TechSmith</w:t>
      </w:r>
      <w:proofErr w:type="spellEnd"/>
      <w:r>
        <w:rPr>
          <w:b/>
        </w:rPr>
        <w:t xml:space="preserve"> Offers Free Tech Support</w:t>
      </w:r>
    </w:p>
    <w:p w:rsidR="00F543FF" w:rsidRPr="00D86A24" w:rsidRDefault="00F543FF" w:rsidP="00F543FF">
      <w:pPr>
        <w:pStyle w:val="BrochureCopy"/>
        <w:numPr>
          <w:ilvl w:val="0"/>
          <w:numId w:val="3"/>
        </w:numPr>
        <w:spacing w:after="0" w:line="240" w:lineRule="auto"/>
      </w:pPr>
      <w:r>
        <w:rPr>
          <w:b/>
        </w:rPr>
        <w:t>Available on Mac OS and Windows</w:t>
      </w:r>
    </w:p>
    <w:p w:rsidR="006128AB" w:rsidRPr="00AA2E66" w:rsidRDefault="00C814B6" w:rsidP="007F02E3">
      <w:pPr>
        <w:pStyle w:val="BrochureCopy"/>
        <w:numPr>
          <w:ilvl w:val="0"/>
          <w:numId w:val="3"/>
        </w:numPr>
        <w:spacing w:after="0" w:line="240" w:lineRule="auto"/>
      </w:pPr>
      <w:r>
        <w:rPr>
          <w:b/>
        </w:rPr>
        <w:t>Completely free</w:t>
      </w:r>
    </w:p>
    <w:p w:rsidR="00F10A9F" w:rsidRDefault="00F10A9F" w:rsidP="004900B5">
      <w:pPr>
        <w:pStyle w:val="BrochureCopy"/>
        <w:spacing w:after="0" w:line="360" w:lineRule="auto"/>
        <w:rPr>
          <w:b/>
        </w:rPr>
      </w:pPr>
    </w:p>
    <w:p w:rsidR="00F10A9F" w:rsidRDefault="00F10A9F" w:rsidP="00F10A9F">
      <w:pPr>
        <w:pStyle w:val="BrochureCopy"/>
        <w:spacing w:after="0" w:line="360" w:lineRule="auto"/>
        <w:rPr>
          <w:rFonts w:asciiTheme="majorHAnsi" w:hAnsiTheme="majorHAnsi"/>
          <w:color w:val="4F81BD" w:themeColor="accent1"/>
          <w:sz w:val="24"/>
          <w:szCs w:val="24"/>
        </w:rPr>
      </w:pPr>
      <w:r w:rsidRPr="004900B5">
        <w:rPr>
          <w:rFonts w:asciiTheme="majorHAnsi" w:hAnsiTheme="majorHAnsi"/>
          <w:color w:val="4F81BD" w:themeColor="accent1"/>
          <w:sz w:val="24"/>
          <w:szCs w:val="24"/>
        </w:rPr>
        <w:t>How can librarians use it?</w:t>
      </w:r>
      <w:bookmarkStart w:id="0" w:name="_GoBack"/>
      <w:bookmarkEnd w:id="0"/>
    </w:p>
    <w:p w:rsidR="00F10A9F" w:rsidRPr="009C1D65" w:rsidRDefault="00F10A9F" w:rsidP="00D86A24">
      <w:pPr>
        <w:pStyle w:val="BrochureCopy"/>
        <w:numPr>
          <w:ilvl w:val="0"/>
          <w:numId w:val="13"/>
        </w:numPr>
        <w:spacing w:after="0" w:line="240" w:lineRule="auto"/>
        <w:rPr>
          <w:b/>
        </w:rPr>
      </w:pPr>
      <w:r w:rsidRPr="009C1D65">
        <w:rPr>
          <w:b/>
        </w:rPr>
        <w:t>Record search strategies &amp; solutions</w:t>
      </w:r>
    </w:p>
    <w:p w:rsidR="00F10A9F" w:rsidRPr="009C1D65" w:rsidRDefault="00F10A9F" w:rsidP="00D86A24">
      <w:pPr>
        <w:pStyle w:val="BrochureCopy"/>
        <w:numPr>
          <w:ilvl w:val="0"/>
          <w:numId w:val="13"/>
        </w:numPr>
        <w:spacing w:after="0" w:line="240" w:lineRule="auto"/>
        <w:rPr>
          <w:b/>
          <w:shd w:val="clear" w:color="auto" w:fill="F7F7F7"/>
        </w:rPr>
      </w:pPr>
      <w:r w:rsidRPr="009C1D65">
        <w:rPr>
          <w:b/>
          <w:shd w:val="clear" w:color="auto" w:fill="F7F7F7"/>
        </w:rPr>
        <w:t>Effectively coach, encourage, and inspire students and colleagues</w:t>
      </w:r>
    </w:p>
    <w:p w:rsidR="00F10A9F" w:rsidRPr="005C570C" w:rsidRDefault="00B40C08" w:rsidP="005C570C">
      <w:pPr>
        <w:pStyle w:val="BrochureCopy"/>
        <w:numPr>
          <w:ilvl w:val="0"/>
          <w:numId w:val="13"/>
        </w:numPr>
        <w:spacing w:after="0" w:line="240" w:lineRule="auto"/>
        <w:rPr>
          <w:b/>
        </w:rPr>
      </w:pPr>
      <w:r>
        <w:rPr>
          <w:b/>
        </w:rPr>
        <w:t>Point of need instruction for distance learners</w:t>
      </w:r>
    </w:p>
    <w:p w:rsidR="00D86A24" w:rsidRDefault="00D86A24" w:rsidP="00D86A24">
      <w:pPr>
        <w:pStyle w:val="SectionHeading1"/>
        <w:rPr>
          <w:sz w:val="24"/>
          <w:szCs w:val="24"/>
        </w:rPr>
      </w:pPr>
      <w:r>
        <w:rPr>
          <w:sz w:val="24"/>
          <w:szCs w:val="24"/>
        </w:rPr>
        <w:t>Example</w:t>
      </w:r>
    </w:p>
    <w:p w:rsidR="00435D6F" w:rsidRPr="00AC6596" w:rsidRDefault="00CB7E91" w:rsidP="00AC6596">
      <w:pPr>
        <w:pStyle w:val="SectionHeading1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98800" cy="22667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gexamp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10" cy="22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66" w:rsidRDefault="00AA2E66" w:rsidP="00AC6596">
      <w:pPr>
        <w:pStyle w:val="BrochureCopy"/>
        <w:spacing w:before="240" w:after="0" w:line="360" w:lineRule="auto"/>
        <w:ind w:left="1440"/>
        <w:rPr>
          <w:b/>
        </w:rPr>
      </w:pPr>
      <w:r>
        <w:rPr>
          <w:b/>
          <w:noProof/>
        </w:rPr>
        <w:drawing>
          <wp:inline distT="0" distB="0" distL="0" distR="0">
            <wp:extent cx="952500" cy="467591"/>
            <wp:effectExtent l="0" t="0" r="0" b="0"/>
            <wp:docPr id="11" name="Picture 11" descr="Macintosh HD:Users:aclark:Desktop:LOEX:jing-logo-g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clark:Desktop:LOEX:jing-logo-gra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DF" w:rsidRPr="00AA2E66" w:rsidRDefault="00AA2E66" w:rsidP="00AC6596">
      <w:pPr>
        <w:pStyle w:val="SectionHeading1"/>
        <w:spacing w:line="360" w:lineRule="auto"/>
        <w:rPr>
          <w:sz w:val="26"/>
          <w:szCs w:val="26"/>
        </w:rPr>
      </w:pPr>
      <w:r w:rsidRPr="00AA2E66">
        <w:rPr>
          <w:sz w:val="26"/>
          <w:szCs w:val="26"/>
        </w:rPr>
        <w:t>http://www.techsmith.com/jing.html</w:t>
      </w:r>
      <w:r w:rsidR="007F02E3" w:rsidRPr="00AA2E66">
        <w:rPr>
          <w:sz w:val="26"/>
          <w:szCs w:val="26"/>
        </w:rPr>
        <w:t xml:space="preserve"> </w:t>
      </w:r>
    </w:p>
    <w:sectPr w:rsidR="00CB54DF" w:rsidRPr="00AA2E66" w:rsidSect="00CB54DF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F71BDB"/>
    <w:multiLevelType w:val="hybridMultilevel"/>
    <w:tmpl w:val="A928F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84DEC"/>
    <w:multiLevelType w:val="hybridMultilevel"/>
    <w:tmpl w:val="33025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34B3A"/>
    <w:multiLevelType w:val="hybridMultilevel"/>
    <w:tmpl w:val="7CCE5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68473F"/>
    <w:multiLevelType w:val="multilevel"/>
    <w:tmpl w:val="E156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1791E04"/>
    <w:multiLevelType w:val="hybridMultilevel"/>
    <w:tmpl w:val="8A94C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335D08"/>
    <w:multiLevelType w:val="multilevel"/>
    <w:tmpl w:val="6A7C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761A9"/>
    <w:multiLevelType w:val="hybridMultilevel"/>
    <w:tmpl w:val="AB3E1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B3C10"/>
    <w:multiLevelType w:val="hybridMultilevel"/>
    <w:tmpl w:val="EC4A5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D557EE"/>
    <w:multiLevelType w:val="hybridMultilevel"/>
    <w:tmpl w:val="4154C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AA37A7"/>
    <w:multiLevelType w:val="hybridMultilevel"/>
    <w:tmpl w:val="73E8F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E39B1"/>
    <w:multiLevelType w:val="hybridMultilevel"/>
    <w:tmpl w:val="EE609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10"/>
  </w:num>
  <w:num w:numId="6">
    <w:abstractNumId w:val="9"/>
  </w:num>
  <w:num w:numId="7">
    <w:abstractNumId w:val="8"/>
  </w:num>
  <w:num w:numId="8">
    <w:abstractNumId w:val="4"/>
  </w:num>
  <w:num w:numId="9">
    <w:abstractNumId w:val="6"/>
  </w:num>
  <w:num w:numId="10">
    <w:abstractNumId w:val="5"/>
  </w:num>
  <w:num w:numId="11">
    <w:abstractNumId w:val="11"/>
  </w:num>
  <w:num w:numId="12">
    <w:abstractNumId w:val="2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stylePaneFormatFilter w:val="5004"/>
  <w:defaultTabStop w:val="720"/>
  <w:drawingGridHorizontalSpacing w:val="110"/>
  <w:displayHorizontalDrawingGridEvery w:val="2"/>
  <w:characterSpacingControl w:val="doNotCompress"/>
  <w:compat/>
  <w:rsids>
    <w:rsidRoot w:val="00866513"/>
    <w:rsid w:val="00021A23"/>
    <w:rsid w:val="00075D34"/>
    <w:rsid w:val="000B7681"/>
    <w:rsid w:val="000E7977"/>
    <w:rsid w:val="00170760"/>
    <w:rsid w:val="001D072A"/>
    <w:rsid w:val="001F2D6A"/>
    <w:rsid w:val="00250DCF"/>
    <w:rsid w:val="00297A56"/>
    <w:rsid w:val="002A250D"/>
    <w:rsid w:val="002D1757"/>
    <w:rsid w:val="00354AB9"/>
    <w:rsid w:val="00366682"/>
    <w:rsid w:val="00423F04"/>
    <w:rsid w:val="00424368"/>
    <w:rsid w:val="0043183A"/>
    <w:rsid w:val="00435D6F"/>
    <w:rsid w:val="00477868"/>
    <w:rsid w:val="004900B5"/>
    <w:rsid w:val="00495B35"/>
    <w:rsid w:val="004B035E"/>
    <w:rsid w:val="005C570C"/>
    <w:rsid w:val="006128AB"/>
    <w:rsid w:val="0061567E"/>
    <w:rsid w:val="006449CD"/>
    <w:rsid w:val="006C650C"/>
    <w:rsid w:val="00743BC1"/>
    <w:rsid w:val="00782D9F"/>
    <w:rsid w:val="007F02E3"/>
    <w:rsid w:val="008501C7"/>
    <w:rsid w:val="00866513"/>
    <w:rsid w:val="00977140"/>
    <w:rsid w:val="009A00DE"/>
    <w:rsid w:val="009C1D65"/>
    <w:rsid w:val="009C66B0"/>
    <w:rsid w:val="009E3490"/>
    <w:rsid w:val="00AA2E66"/>
    <w:rsid w:val="00AC48A2"/>
    <w:rsid w:val="00AC6596"/>
    <w:rsid w:val="00B10A4B"/>
    <w:rsid w:val="00B40C08"/>
    <w:rsid w:val="00B62A84"/>
    <w:rsid w:val="00B84EBF"/>
    <w:rsid w:val="00BF5BD9"/>
    <w:rsid w:val="00C35A2F"/>
    <w:rsid w:val="00C814B6"/>
    <w:rsid w:val="00C918FF"/>
    <w:rsid w:val="00CB54DF"/>
    <w:rsid w:val="00CB7E91"/>
    <w:rsid w:val="00D43ECB"/>
    <w:rsid w:val="00D86A24"/>
    <w:rsid w:val="00DB4808"/>
    <w:rsid w:val="00DC66B0"/>
    <w:rsid w:val="00E5234F"/>
    <w:rsid w:val="00EE1B1E"/>
    <w:rsid w:val="00F10A9F"/>
    <w:rsid w:val="00F233EC"/>
    <w:rsid w:val="00F543FF"/>
    <w:rsid w:val="00FA2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CB5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62A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2A8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6156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CB5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62A8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2A8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6156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lark08@spalding.edu" TargetMode="External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hyperlink" Target="mailto:angelia.pulley@uky.ed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tyref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6F405021A684218B380EC1064DA4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4A2F8-0F66-4FA6-8DA2-562152FB561F}"/>
      </w:docPartPr>
      <w:docPartBody>
        <w:p w:rsidR="005244EE" w:rsidRDefault="00E16397">
          <w:pPr>
            <w:pStyle w:val="A6F405021A684218B380EC1064DA446C"/>
          </w:pPr>
          <w:r>
            <w:t>[Adventure Works]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sDel="0" w:formatting="0"/>
  <w:defaultTabStop w:val="720"/>
  <w:characterSpacingControl w:val="doNotCompress"/>
  <w:compat>
    <w:useFELayout/>
  </w:compat>
  <w:rsids>
    <w:rsidRoot w:val="00E16397"/>
    <w:rsid w:val="005244EE"/>
    <w:rsid w:val="007233CD"/>
    <w:rsid w:val="009E52B8"/>
    <w:rsid w:val="00B64A52"/>
    <w:rsid w:val="00C01F5E"/>
    <w:rsid w:val="00E16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0FC49270084774B6405310DDB0CA7D">
    <w:name w:val="980FC49270084774B6405310DDB0CA7D"/>
    <w:rsid w:val="007233CD"/>
  </w:style>
  <w:style w:type="paragraph" w:customStyle="1" w:styleId="BrochureCopy">
    <w:name w:val="Brochure Copy"/>
    <w:basedOn w:val="Normal"/>
    <w:qFormat/>
    <w:rsid w:val="007233CD"/>
    <w:pPr>
      <w:spacing w:after="120" w:line="300" w:lineRule="auto"/>
    </w:pPr>
    <w:rPr>
      <w:rFonts w:eastAsiaTheme="minorHAnsi"/>
      <w:sz w:val="18"/>
    </w:rPr>
  </w:style>
  <w:style w:type="paragraph" w:customStyle="1" w:styleId="D027BCD859A642D6B4C4BF373672CF47">
    <w:name w:val="D027BCD859A642D6B4C4BF373672CF47"/>
    <w:rsid w:val="007233CD"/>
  </w:style>
  <w:style w:type="paragraph" w:customStyle="1" w:styleId="A8DF13448E5B41B4883A4ADD3FD8692C">
    <w:name w:val="A8DF13448E5B41B4883A4ADD3FD8692C"/>
    <w:rsid w:val="007233CD"/>
  </w:style>
  <w:style w:type="paragraph" w:customStyle="1" w:styleId="C286DA187CAD47179EDF75FD4697E0F2">
    <w:name w:val="C286DA187CAD47179EDF75FD4697E0F2"/>
    <w:rsid w:val="007233CD"/>
  </w:style>
  <w:style w:type="paragraph" w:customStyle="1" w:styleId="EEEE6B8B3D874CBEB2E789BF1B69435E">
    <w:name w:val="EEEE6B8B3D874CBEB2E789BF1B69435E"/>
    <w:rsid w:val="007233CD"/>
  </w:style>
  <w:style w:type="paragraph" w:customStyle="1" w:styleId="27CA1CB7ED7E43909E9156DD683DF3FC">
    <w:name w:val="27CA1CB7ED7E43909E9156DD683DF3FC"/>
    <w:rsid w:val="007233CD"/>
  </w:style>
  <w:style w:type="paragraph" w:customStyle="1" w:styleId="1980A805C3EC484AAC5A52D789BA5446">
    <w:name w:val="1980A805C3EC484AAC5A52D789BA5446"/>
    <w:rsid w:val="007233CD"/>
  </w:style>
  <w:style w:type="paragraph" w:customStyle="1" w:styleId="77274C2EB7864081A3B8BF2B61BBBB7B">
    <w:name w:val="77274C2EB7864081A3B8BF2B61BBBB7B"/>
    <w:rsid w:val="007233CD"/>
  </w:style>
  <w:style w:type="paragraph" w:customStyle="1" w:styleId="65DC4BFBE96B417D8EB13F8F5B69962C">
    <w:name w:val="65DC4BFBE96B417D8EB13F8F5B69962C"/>
    <w:rsid w:val="007233CD"/>
  </w:style>
  <w:style w:type="paragraph" w:customStyle="1" w:styleId="8BE236A89B6A46D8B86EC83E41D8EFBF">
    <w:name w:val="8BE236A89B6A46D8B86EC83E41D8EFBF"/>
    <w:rsid w:val="007233CD"/>
  </w:style>
  <w:style w:type="paragraph" w:customStyle="1" w:styleId="393B75F6CD7C4F3898AE99080E09F5E3">
    <w:name w:val="393B75F6CD7C4F3898AE99080E09F5E3"/>
    <w:rsid w:val="007233CD"/>
  </w:style>
  <w:style w:type="paragraph" w:customStyle="1" w:styleId="2400BEAB2A8D471BB738B54A83ED6AB7">
    <w:name w:val="2400BEAB2A8D471BB738B54A83ED6AB7"/>
    <w:rsid w:val="007233CD"/>
  </w:style>
  <w:style w:type="paragraph" w:customStyle="1" w:styleId="AE3F48520CC74BDAA3D409CBA493D45D">
    <w:name w:val="AE3F48520CC74BDAA3D409CBA493D45D"/>
    <w:rsid w:val="007233CD"/>
  </w:style>
  <w:style w:type="paragraph" w:customStyle="1" w:styleId="9FD4A68AB613466BB97CC0B86B40F01A">
    <w:name w:val="9FD4A68AB613466BB97CC0B86B40F01A"/>
    <w:rsid w:val="007233CD"/>
  </w:style>
  <w:style w:type="paragraph" w:customStyle="1" w:styleId="E68037CB885F40E091A6C33F632AC4EC">
    <w:name w:val="E68037CB885F40E091A6C33F632AC4EC"/>
    <w:rsid w:val="007233CD"/>
  </w:style>
  <w:style w:type="paragraph" w:customStyle="1" w:styleId="A6F405021A684218B380EC1064DA446C">
    <w:name w:val="A6F405021A684218B380EC1064DA446C"/>
    <w:rsid w:val="007233CD"/>
  </w:style>
  <w:style w:type="paragraph" w:customStyle="1" w:styleId="4512916441B745FEA2C1EA92A349F61D">
    <w:name w:val="4512916441B745FEA2C1EA92A349F61D"/>
    <w:rsid w:val="007233CD"/>
  </w:style>
  <w:style w:type="paragraph" w:customStyle="1" w:styleId="00892E2154B746E4B230237EFC11185D">
    <w:name w:val="00892E2154B746E4B230237EFC11185D"/>
    <w:rsid w:val="007233CD"/>
  </w:style>
  <w:style w:type="paragraph" w:customStyle="1" w:styleId="3C64C0FEF9404E15BB8B918B3CF755BB">
    <w:name w:val="3C64C0FEF9404E15BB8B918B3CF755BB"/>
    <w:rsid w:val="007233CD"/>
  </w:style>
  <w:style w:type="paragraph" w:customStyle="1" w:styleId="EDE3B29B232A4BAA962052F2E9CAF810">
    <w:name w:val="EDE3B29B232A4BAA962052F2E9CAF810"/>
    <w:rsid w:val="007233CD"/>
  </w:style>
  <w:style w:type="paragraph" w:customStyle="1" w:styleId="DE24B9BEE34A4AEDA9D5BE7E29A8BB85">
    <w:name w:val="DE24B9BEE34A4AEDA9D5BE7E29A8BB85"/>
    <w:rsid w:val="007233CD"/>
  </w:style>
  <w:style w:type="paragraph" w:customStyle="1" w:styleId="3E34E6F6EC514176B9C62301C31BF556">
    <w:name w:val="3E34E6F6EC514176B9C62301C31BF556"/>
    <w:rsid w:val="007233CD"/>
  </w:style>
  <w:style w:type="paragraph" w:customStyle="1" w:styleId="BrochureSubtitle2">
    <w:name w:val="Brochure Subtitle 2"/>
    <w:basedOn w:val="Normal"/>
    <w:qFormat/>
    <w:rsid w:val="007233CD"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</w:rPr>
  </w:style>
  <w:style w:type="paragraph" w:customStyle="1" w:styleId="0B2B878761B241299B8410B077116093">
    <w:name w:val="0B2B878761B241299B8410B077116093"/>
    <w:rsid w:val="007233CD"/>
  </w:style>
  <w:style w:type="paragraph" w:customStyle="1" w:styleId="0274DDFD45164183A5BB0B700A6477CA">
    <w:name w:val="0274DDFD45164183A5BB0B700A6477CA"/>
    <w:rsid w:val="007233CD"/>
  </w:style>
  <w:style w:type="paragraph" w:customStyle="1" w:styleId="4400010F42B74BFEB1563C2B833138B8">
    <w:name w:val="4400010F42B74BFEB1563C2B833138B8"/>
    <w:rsid w:val="007233CD"/>
  </w:style>
  <w:style w:type="paragraph" w:customStyle="1" w:styleId="BrochureList">
    <w:name w:val="Brochure List"/>
    <w:basedOn w:val="Normal"/>
    <w:qFormat/>
    <w:rsid w:val="007233CD"/>
    <w:pPr>
      <w:numPr>
        <w:numId w:val="1"/>
      </w:numPr>
      <w:spacing w:after="120" w:line="300" w:lineRule="auto"/>
    </w:pPr>
    <w:rPr>
      <w:rFonts w:eastAsiaTheme="minorHAnsi"/>
      <w:sz w:val="18"/>
    </w:rPr>
  </w:style>
  <w:style w:type="paragraph" w:customStyle="1" w:styleId="BB6627E3DC2341AE9181931F227058B8">
    <w:name w:val="BB6627E3DC2341AE9181931F227058B8"/>
    <w:rsid w:val="007233CD"/>
  </w:style>
  <w:style w:type="paragraph" w:customStyle="1" w:styleId="931F90E5174847739F5E9FA214C5F604">
    <w:name w:val="931F90E5174847739F5E9FA214C5F604"/>
    <w:rsid w:val="007233CD"/>
  </w:style>
  <w:style w:type="paragraph" w:customStyle="1" w:styleId="D14DF8DA8C584D8BA00BE40A82491796">
    <w:name w:val="D14DF8DA8C584D8BA00BE40A82491796"/>
    <w:rsid w:val="007233CD"/>
  </w:style>
  <w:style w:type="paragraph" w:customStyle="1" w:styleId="D4DA559E5E4D43399DF977FD9967977A">
    <w:name w:val="D4DA559E5E4D43399DF977FD9967977A"/>
    <w:rsid w:val="007233CD"/>
  </w:style>
  <w:style w:type="paragraph" w:customStyle="1" w:styleId="40EAFA44D54C4871BFA2D786231678AC">
    <w:name w:val="40EAFA44D54C4871BFA2D786231678AC"/>
    <w:rsid w:val="007233C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AD4185-4766-48A3-95AC-07D297072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8</TotalTime>
  <Pages>2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(8 1/2 x 11, landscape, 2-fold)</vt:lpstr>
    </vt:vector>
  </TitlesOfParts>
  <Company>Free &amp; Easy Tech to Help Your Instruction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wtyref</dc:creator>
  <cp:lastModifiedBy>Angela</cp:lastModifiedBy>
  <cp:revision>4</cp:revision>
  <cp:lastPrinted>2006-08-01T17:47:00Z</cp:lastPrinted>
  <dcterms:created xsi:type="dcterms:W3CDTF">2014-04-22T02:40:00Z</dcterms:created>
  <dcterms:modified xsi:type="dcterms:W3CDTF">2014-04-22T02:47:00Z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